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esana - Modulistic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Vercell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